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tblInd w:w="5579" w:type="dxa"/>
        <w:tblLayout w:type="fixed"/>
        <w:tblLook w:val="01E0" w:firstRow="1" w:lastRow="1" w:firstColumn="1" w:lastColumn="1" w:noHBand="0" w:noVBand="0"/>
      </w:tblPr>
      <w:tblGrid>
        <w:gridCol w:w="850"/>
        <w:gridCol w:w="1843"/>
      </w:tblGrid>
      <w:tr w:rsidR="00277F6A" w14:paraId="450C31E0" w14:textId="77777777" w:rsidTr="00342A5D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404D8FC" w14:textId="77777777" w:rsidR="00277F6A" w:rsidRDefault="00277F6A" w:rsidP="00E75D0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תאריך: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052293" w14:textId="4BCB74AF" w:rsidR="00277F6A" w:rsidRDefault="001604DB" w:rsidP="00B06243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342A5D"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FA37CA">
              <w:rPr>
                <w:rFonts w:ascii="Arial" w:hAnsi="Arial" w:cs="Arial" w:hint="cs"/>
                <w:sz w:val="20"/>
                <w:szCs w:val="20"/>
                <w:rtl/>
              </w:rPr>
              <w:t>26/12/2024</w:t>
            </w:r>
          </w:p>
        </w:tc>
      </w:tr>
    </w:tbl>
    <w:p w14:paraId="7FE23B5C" w14:textId="77777777" w:rsidR="0055401D" w:rsidRDefault="0055401D" w:rsidP="00E75D0F">
      <w:pPr>
        <w:bidi/>
        <w:rPr>
          <w:rFonts w:ascii="Arial" w:hAnsi="Arial" w:cs="Arial"/>
          <w:sz w:val="20"/>
          <w:szCs w:val="20"/>
          <w:rtl/>
        </w:rPr>
      </w:pPr>
    </w:p>
    <w:p w14:paraId="250C2239" w14:textId="77777777" w:rsidR="00E75D0F" w:rsidRDefault="00E75D0F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 w:hint="cs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2972"/>
        <w:bidiVisual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D57574" w:rsidRPr="00E75D0F" w14:paraId="6D65AA18" w14:textId="77777777" w:rsidTr="00D57574">
        <w:trPr>
          <w:trHeight w:val="350"/>
        </w:trPr>
        <w:tc>
          <w:tcPr>
            <w:tcW w:w="1842" w:type="dxa"/>
            <w:shd w:val="clear" w:color="auto" w:fill="E6E6E6"/>
          </w:tcPr>
          <w:p w14:paraId="5D89AA77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694" w:type="dxa"/>
          </w:tcPr>
          <w:p w14:paraId="055D7532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החינוך</w:t>
            </w:r>
          </w:p>
        </w:tc>
      </w:tr>
      <w:tr w:rsidR="00D57574" w:rsidRPr="00E75D0F" w14:paraId="61EA21C3" w14:textId="77777777" w:rsidTr="00D57574">
        <w:trPr>
          <w:trHeight w:val="361"/>
        </w:trPr>
        <w:tc>
          <w:tcPr>
            <w:tcW w:w="1842" w:type="dxa"/>
            <w:shd w:val="clear" w:color="auto" w:fill="E6E6E6"/>
          </w:tcPr>
          <w:p w14:paraId="703B5DFE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694" w:type="dxa"/>
          </w:tcPr>
          <w:p w14:paraId="3091BC1B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מינהל תקשוב ומערכות מידע</w:t>
            </w:r>
          </w:p>
        </w:tc>
      </w:tr>
      <w:tr w:rsidR="00D57574" w:rsidRPr="00E75D0F" w14:paraId="2F2978EF" w14:textId="77777777" w:rsidTr="00D57574">
        <w:trPr>
          <w:trHeight w:val="370"/>
        </w:trPr>
        <w:tc>
          <w:tcPr>
            <w:tcW w:w="1842" w:type="dxa"/>
            <w:shd w:val="clear" w:color="auto" w:fill="E6E6E6"/>
          </w:tcPr>
          <w:p w14:paraId="6E1E1A64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14:paraId="13E76564" w14:textId="13EAE747" w:rsidR="00D57574" w:rsidRPr="00E75D0F" w:rsidRDefault="00D57574" w:rsidP="00F77FD6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14:paraId="651126DD" w14:textId="77777777" w:rsidR="00E75D0F" w:rsidRDefault="00E75D0F" w:rsidP="00D57574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</w:p>
    <w:p w14:paraId="5E0CD568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14:paraId="2D63F0EA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14:paraId="6E1E1DB1" w14:textId="77777777" w:rsidR="00E75D0F" w:rsidRPr="002A5F9B" w:rsidRDefault="00E75D0F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14:paraId="14660398" w14:textId="77777777" w:rsidR="00E75D0F" w:rsidRDefault="00342A5D" w:rsidP="00D57574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A3111A" wp14:editId="3AD3FA5F">
                <wp:simplePos x="0" y="0"/>
                <wp:positionH relativeFrom="column">
                  <wp:posOffset>5396230</wp:posOffset>
                </wp:positionH>
                <wp:positionV relativeFrom="paragraph">
                  <wp:posOffset>52070</wp:posOffset>
                </wp:positionV>
                <wp:extent cx="342900" cy="228600"/>
                <wp:effectExtent l="0" t="4445" r="4445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E9A97F" w14:textId="77777777" w:rsidR="0013180E" w:rsidRDefault="001318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A3111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24.9pt;margin-top:4.1pt;width:2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" filled="f" stroked="f">
                <v:textbox>
                  <w:txbxContent>
                    <w:p w14:paraId="30E9A97F" w14:textId="77777777" w:rsidR="0013180E" w:rsidRDefault="0013180E"/>
                  </w:txbxContent>
                </v:textbox>
              </v:shape>
            </w:pict>
          </mc:Fallback>
        </mc:AlternateContent>
      </w:r>
      <w:r w:rsidR="00E75D0F" w:rsidRPr="00813E93">
        <w:rPr>
          <w:rFonts w:ascii="Arial" w:hAnsi="Arial" w:cs="Arial"/>
          <w:b/>
          <w:sz w:val="22"/>
          <w:szCs w:val="22"/>
          <w:rtl/>
        </w:rPr>
        <w:t>ה</w:t>
      </w:r>
      <w:r w:rsidR="00E75D0F">
        <w:rPr>
          <w:rFonts w:ascii="Arial" w:hAnsi="Arial" w:cs="Arial"/>
          <w:b/>
          <w:sz w:val="22"/>
          <w:szCs w:val="22"/>
          <w:rtl/>
        </w:rPr>
        <w:t>בקשה מסתמכת על תקנה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E75D0F" w:rsidRPr="0013180E">
        <w:rPr>
          <w:rFonts w:ascii="Arial" w:hAnsi="Arial" w:cs="Arial"/>
          <w:b/>
          <w:color w:val="000000" w:themeColor="text1"/>
          <w:sz w:val="28"/>
          <w:szCs w:val="28"/>
          <w:highlight w:val="black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E75D0F" w:rsidRPr="0013180E">
        <w:rPr>
          <w:rFonts w:ascii="Arial" w:hAnsi="Arial" w:cs="Arial" w:hint="cs"/>
          <w:b/>
          <w:sz w:val="22"/>
          <w:szCs w:val="22"/>
          <w:u w:val="single"/>
          <w:rtl/>
        </w:rPr>
        <w:t>3(29)</w:t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/ </w:t>
      </w:r>
      <w:r w:rsidR="00E75D0F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="00E75D0F"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ועל הוראות תכ"ם מס' 7.8.1 ו-7.8.2.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E75D0F" w:rsidRPr="00E75D0F" w14:paraId="4BEC318B" w14:textId="77777777" w:rsidTr="00D57574">
        <w:tc>
          <w:tcPr>
            <w:tcW w:w="8522" w:type="dxa"/>
            <w:tcBorders>
              <w:bottom w:val="single" w:sz="4" w:space="0" w:color="auto"/>
            </w:tcBorders>
            <w:shd w:val="clear" w:color="auto" w:fill="E6E6E6"/>
          </w:tcPr>
          <w:p w14:paraId="28A48E1A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E75D0F" w:rsidRPr="00E75D0F" w14:paraId="4FDBF235" w14:textId="77777777" w:rsidTr="00D57574">
        <w:tc>
          <w:tcPr>
            <w:tcW w:w="8522" w:type="dxa"/>
            <w:tcBorders>
              <w:bottom w:val="single" w:sz="4" w:space="0" w:color="auto"/>
            </w:tcBorders>
          </w:tcPr>
          <w:p w14:paraId="4107F517" w14:textId="77777777" w:rsidR="00515E92" w:rsidRDefault="0039403F" w:rsidP="0039403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9403F">
              <w:rPr>
                <w:rFonts w:ascii="Arial" w:hAnsi="Arial" w:cs="Arial"/>
                <w:b/>
                <w:sz w:val="22"/>
                <w:szCs w:val="22"/>
                <w:rtl/>
              </w:rPr>
              <w:t>מינהל טכנולוגיות במשרד החינוך , מבקש לחדש רישוי תמיכה ותחזוקה</w:t>
            </w:r>
            <w:r w:rsidR="00515E9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ורכש רישוי נוסף</w:t>
            </w:r>
            <w:r w:rsidRPr="0039403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515E9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לתוכנת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Toad </w:t>
            </w:r>
            <w:r w:rsidR="00515E9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Pr="0039403F">
              <w:rPr>
                <w:rFonts w:ascii="Arial" w:hAnsi="Arial" w:cs="Arial"/>
                <w:b/>
                <w:sz w:val="22"/>
                <w:szCs w:val="22"/>
                <w:rtl/>
              </w:rPr>
              <w:t>מתוצרת</w:t>
            </w:r>
            <w:r w:rsidR="00515E9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חברת</w:t>
            </w:r>
            <w:r w:rsidRPr="0039403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Pr="0039403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quest</w:t>
            </w:r>
            <w:r w:rsidRPr="0039403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12744ADA" w14:textId="2BC75807" w:rsidR="00515E92" w:rsidRDefault="00515E92" w:rsidP="00515E92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למינהל קיימים 327 רישיונות + 50 רישיונות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ADD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-ON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.</w:t>
            </w:r>
          </w:p>
          <w:p w14:paraId="1988D9D0" w14:textId="5C414634" w:rsidR="00515E92" w:rsidRDefault="00515E92" w:rsidP="00515E92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כמו כן המינהל מעוניין ברכש נוסף של 50 רישיונות מסוג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 xml:space="preserve">BASE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.</w:t>
            </w:r>
          </w:p>
          <w:p w14:paraId="5481AAE1" w14:textId="77777777" w:rsidR="00114AC0" w:rsidRDefault="00515E92" w:rsidP="00515E92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תוכנת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TOAD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39403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מספקת </w:t>
            </w:r>
            <w:r w:rsidR="003201C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גישה ניהול ותפעול של הנתונים מול </w:t>
            </w:r>
            <w:r w:rsidR="003201C4">
              <w:rPr>
                <w:rFonts w:ascii="Arial" w:hAnsi="Arial" w:cs="Arial" w:hint="cs"/>
                <w:b/>
                <w:sz w:val="22"/>
                <w:szCs w:val="22"/>
              </w:rPr>
              <w:t>DB</w:t>
            </w:r>
            <w:r w:rsidR="003201C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39403F">
              <w:rPr>
                <w:rFonts w:ascii="Arial" w:hAnsi="Arial" w:cs="Arial" w:hint="cs"/>
                <w:b/>
                <w:sz w:val="22"/>
                <w:szCs w:val="22"/>
                <w:rtl/>
              </w:rPr>
              <w:t>סביבת פיתוח וסביבת ניהול לבסיס נתונים אורקל, הנמצא בשימו</w:t>
            </w:r>
            <w:r w:rsidR="000608B4">
              <w:rPr>
                <w:rFonts w:ascii="Arial" w:hAnsi="Arial" w:cs="Arial" w:hint="cs"/>
                <w:b/>
                <w:sz w:val="22"/>
                <w:szCs w:val="22"/>
                <w:rtl/>
              </w:rPr>
              <w:t>ש</w:t>
            </w:r>
            <w:r w:rsidR="0039403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0608B4">
              <w:rPr>
                <w:rFonts w:ascii="ArialMT" w:hAnsiTheme="minorHAnsi" w:cs="ArialMT" w:hint="cs"/>
                <w:rtl/>
              </w:rPr>
              <w:t xml:space="preserve">צוות  </w:t>
            </w:r>
            <w:r w:rsidR="000608B4">
              <w:rPr>
                <w:rFonts w:ascii="ArialMT" w:hAnsiTheme="minorHAnsi" w:cs="ArialMT" w:hint="cs"/>
              </w:rPr>
              <w:t>DBA</w:t>
            </w:r>
            <w:r w:rsidR="000608B4">
              <w:rPr>
                <w:rFonts w:ascii="ArialMT" w:hAnsiTheme="minorHAnsi" w:cs="ArialMT" w:hint="cs"/>
                <w:rtl/>
              </w:rPr>
              <w:t xml:space="preserve"> , מפתחים , מנהלי פרויקטים , מנתחי מערכות</w:t>
            </w:r>
            <w:r w:rsidR="0039403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. </w:t>
            </w:r>
          </w:p>
          <w:p w14:paraId="18D29153" w14:textId="483BFF8F" w:rsidR="009F25E9" w:rsidRDefault="0039403F" w:rsidP="00114AC0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התוכנה קיימת </w:t>
            </w:r>
            <w:r w:rsidR="00114AC0">
              <w:rPr>
                <w:rFonts w:ascii="Arial" w:hAnsi="Arial" w:cs="Arial" w:hint="cs"/>
                <w:b/>
                <w:sz w:val="22"/>
                <w:szCs w:val="22"/>
                <w:rtl/>
              </w:rPr>
              <w:t>במשרד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Pr="0039403F">
              <w:rPr>
                <w:rFonts w:ascii="Arial" w:hAnsi="Arial" w:cs="Arial"/>
                <w:b/>
                <w:sz w:val="22"/>
                <w:szCs w:val="22"/>
                <w:rtl/>
              </w:rPr>
              <w:t>כ – 1</w:t>
            </w:r>
            <w:r w:rsidR="009F25E9">
              <w:rPr>
                <w:rFonts w:ascii="Arial" w:hAnsi="Arial" w:cs="Arial" w:hint="cs"/>
                <w:b/>
                <w:sz w:val="22"/>
                <w:szCs w:val="22"/>
                <w:rtl/>
              </w:rPr>
              <w:t>5</w:t>
            </w:r>
            <w:r w:rsidRPr="0039403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שנים </w:t>
            </w:r>
            <w:r w:rsidR="009F25E9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  <w:p w14:paraId="3B7DAC57" w14:textId="611DE9BA" w:rsidR="0039403F" w:rsidRPr="0039403F" w:rsidRDefault="0039403F" w:rsidP="009F25E9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9403F">
              <w:rPr>
                <w:rFonts w:ascii="Arial" w:hAnsi="Arial" w:cs="Arial"/>
                <w:b/>
                <w:sz w:val="22"/>
                <w:szCs w:val="22"/>
                <w:rtl/>
              </w:rPr>
              <w:t>החידוש יבוצע באמצעות נציג המורשה בארץ שעובד עם הממשלה</w:t>
            </w:r>
            <w:r w:rsidRPr="0039403F">
              <w:rPr>
                <w:rFonts w:ascii="Arial" w:hAnsi="Arial" w:cs="Arial"/>
                <w:b/>
                <w:sz w:val="22"/>
                <w:szCs w:val="22"/>
              </w:rPr>
              <w:t xml:space="preserve"> .</w:t>
            </w:r>
          </w:p>
          <w:p w14:paraId="7E850349" w14:textId="6E4C6E8B" w:rsidR="00F528BE" w:rsidRPr="00E75D0F" w:rsidRDefault="0039403F" w:rsidP="0039403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9403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על הנציג להיות בעל </w:t>
            </w:r>
            <w:r w:rsidR="009F25E9">
              <w:rPr>
                <w:rFonts w:ascii="Arial" w:hAnsi="Arial" w:cs="Arial" w:hint="cs"/>
                <w:b/>
                <w:sz w:val="22"/>
                <w:szCs w:val="22"/>
                <w:rtl/>
              </w:rPr>
              <w:t>יידע ו</w:t>
            </w:r>
            <w:r w:rsidRPr="0039403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ניסיון </w:t>
            </w:r>
            <w:r w:rsidR="009F25E9">
              <w:rPr>
                <w:rFonts w:ascii="Arial" w:hAnsi="Arial" w:cs="Arial" w:hint="cs"/>
                <w:b/>
                <w:sz w:val="22"/>
                <w:szCs w:val="22"/>
                <w:rtl/>
              </w:rPr>
              <w:t>ב</w:t>
            </w:r>
            <w:r w:rsidRPr="0039403F">
              <w:rPr>
                <w:rFonts w:ascii="Arial" w:hAnsi="Arial" w:cs="Arial"/>
                <w:b/>
                <w:sz w:val="22"/>
                <w:szCs w:val="22"/>
                <w:rtl/>
              </w:rPr>
              <w:t>תחזוקה</w:t>
            </w:r>
            <w:r w:rsidR="009F25E9">
              <w:rPr>
                <w:rFonts w:ascii="Arial" w:hAnsi="Arial" w:cs="Arial" w:hint="cs"/>
                <w:b/>
                <w:sz w:val="22"/>
                <w:szCs w:val="22"/>
                <w:rtl/>
              </w:rPr>
              <w:t>, העלאת גרסאות, טיפול בתקלות, ופיתוח תהליכים על המוצר.</w:t>
            </w:r>
          </w:p>
        </w:tc>
      </w:tr>
    </w:tbl>
    <w:p w14:paraId="43E7BF22" w14:textId="12428402"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>האם קיים בנושא ההתקשרות מכרז חשכ"לי</w:t>
      </w:r>
      <w:r>
        <w:rPr>
          <w:rFonts w:ascii="Arial" w:hAnsi="Arial" w:cs="Arial" w:hint="cs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="00FA37CA">
        <w:rPr>
          <w:rFonts w:ascii="Arial" w:hAnsi="Arial" w:cs="Arial"/>
          <w:b/>
          <w:sz w:val="28"/>
          <w:szCs w:val="28"/>
        </w:rPr>
        <w:sym w:font="Wingdings" w:char="F078"/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14:paraId="2C9C5A10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14:paraId="0537E212" w14:textId="77777777" w:rsidR="00E75D0F" w:rsidRPr="00813E93" w:rsidRDefault="002D053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38E5F3" wp14:editId="2EDA9A82">
                <wp:simplePos x="0" y="0"/>
                <wp:positionH relativeFrom="column">
                  <wp:posOffset>4869285</wp:posOffset>
                </wp:positionH>
                <wp:positionV relativeFrom="paragraph">
                  <wp:posOffset>141605</wp:posOffset>
                </wp:positionV>
                <wp:extent cx="342900" cy="2286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1485C1" w14:textId="71BB59E4" w:rsidR="0008299D" w:rsidRPr="004E5FA3" w:rsidRDefault="0008299D" w:rsidP="00E75D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8E5F3" id="Text Box 2" o:spid="_x0000_s1027" type="#_x0000_t202" style="position:absolute;left:0;text-align:left;margin-left:383.4pt;margin-top:11.15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" filled="f" stroked="f">
                <v:textbox>
                  <w:txbxContent>
                    <w:p w14:paraId="301485C1" w14:textId="71BB59E4" w:rsidR="0008299D" w:rsidRPr="004E5FA3" w:rsidRDefault="0008299D" w:rsidP="00E75D0F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663131" wp14:editId="5279CE9C">
                <wp:simplePos x="0" y="0"/>
                <wp:positionH relativeFrom="column">
                  <wp:posOffset>3014875</wp:posOffset>
                </wp:positionH>
                <wp:positionV relativeFrom="paragraph">
                  <wp:posOffset>153035</wp:posOffset>
                </wp:positionV>
                <wp:extent cx="342900" cy="228600"/>
                <wp:effectExtent l="0" t="0" r="0" b="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FAF68E" w14:textId="1CCF0CC8" w:rsidR="0008299D" w:rsidRPr="004E5FA3" w:rsidRDefault="00FA37CA" w:rsidP="009C5B55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63131" id="Text Box 6" o:spid="_x0000_s1028" type="#_x0000_t202" style="position:absolute;left:0;text-align:left;margin-left:237.4pt;margin-top:12.05pt;width:27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" filled="f" stroked="f">
                <v:textbox>
                  <w:txbxContent>
                    <w:p w14:paraId="4BFAF68E" w14:textId="1CCF0CC8" w:rsidR="0008299D" w:rsidRPr="004E5FA3" w:rsidRDefault="00FA37CA" w:rsidP="009C5B55">
                      <w: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E75D0F" w:rsidRPr="00813E93" w14:paraId="32EBCC4A" w14:textId="77777777" w:rsidTr="0008299D">
        <w:tc>
          <w:tcPr>
            <w:tcW w:w="3085" w:type="dxa"/>
          </w:tcPr>
          <w:p w14:paraId="4BE8803D" w14:textId="77777777" w:rsidR="00E75D0F" w:rsidRPr="00813E93" w:rsidRDefault="00342A5D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5F81E26" wp14:editId="3AA96BBA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3BE6B7E" w14:textId="77777777" w:rsidR="0008299D" w:rsidRPr="004E5FA3" w:rsidRDefault="0008299D" w:rsidP="00E75D0F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F81E26" id="Text Box 5" o:spid="_x0000_s1029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" filled="f" stroked="f">
                      <v:textbox>
                        <w:txbxContent>
                          <w:p w14:paraId="03BE6B7E" w14:textId="77777777"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="00E75D0F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E75D0F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14:paraId="318C8ABD" w14:textId="77777777"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14:paraId="77B341AF" w14:textId="77777777"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14:paraId="1B08F426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316"/>
        <w:gridCol w:w="3420"/>
        <w:gridCol w:w="2565"/>
      </w:tblGrid>
      <w:tr w:rsidR="00E75D0F" w:rsidRPr="00E75D0F" w14:paraId="5DFF40B4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18B114C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2372FE" w14:textId="619850BB" w:rsidR="00E75D0F" w:rsidRPr="00E75D0F" w:rsidRDefault="00FA37CA" w:rsidP="00D52C2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Quest</w:t>
            </w: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ישראל (</w:t>
            </w:r>
            <w:r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CMS Compucenter LTD</w:t>
            </w: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)</w:t>
            </w:r>
          </w:p>
        </w:tc>
      </w:tr>
      <w:tr w:rsidR="00E75D0F" w:rsidRPr="00E75D0F" w14:paraId="2E05C0CE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4622FB4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14:paraId="65CCDEF6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9263A6" w14:textId="59FA487A" w:rsidR="00E75D0F" w:rsidRPr="00E75D0F" w:rsidRDefault="002D053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09682D5" wp14:editId="54418F4F">
                      <wp:simplePos x="0" y="0"/>
                      <wp:positionH relativeFrom="column">
                        <wp:posOffset>3204844</wp:posOffset>
                      </wp:positionH>
                      <wp:positionV relativeFrom="paragraph">
                        <wp:posOffset>464185</wp:posOffset>
                      </wp:positionV>
                      <wp:extent cx="180975" cy="209550"/>
                      <wp:effectExtent l="0" t="0" r="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29B70FE" w14:textId="77777777" w:rsidR="0008299D" w:rsidRPr="004E5FA3" w:rsidRDefault="0008299D" w:rsidP="00E75D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9682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30" type="#_x0000_t202" style="position:absolute;left:0;text-align:left;margin-left:252.35pt;margin-top:36.55pt;width:14.2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" filled="f" stroked="f">
                      <v:textbox>
                        <w:txbxContent>
                          <w:p w14:paraId="029B70FE" w14:textId="77777777" w:rsidR="0008299D" w:rsidRPr="004E5FA3" w:rsidRDefault="0008299D" w:rsidP="00E75D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75D0F" w:rsidRPr="00E75D0F" w14:paraId="15AFA507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DC26F16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2C6713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1D7B13B4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E75D0F" w:rsidRPr="00E75D0F" w14:paraId="295E4D5F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E5ABFB5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tbl>
            <w:tblPr>
              <w:bidiVisual/>
              <w:tblW w:w="5277" w:type="dxa"/>
              <w:tblLook w:val="04A0" w:firstRow="1" w:lastRow="0" w:firstColumn="1" w:lastColumn="0" w:noHBand="0" w:noVBand="1"/>
            </w:tblPr>
            <w:tblGrid>
              <w:gridCol w:w="3631"/>
              <w:gridCol w:w="1646"/>
            </w:tblGrid>
            <w:tr w:rsidR="00194E7B" w14:paraId="12EE5F31" w14:textId="77777777" w:rsidTr="00194E7B">
              <w:trPr>
                <w:trHeight w:val="300"/>
              </w:trPr>
              <w:tc>
                <w:tcPr>
                  <w:tcW w:w="3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62113EE5" w14:textId="77777777" w:rsidR="00194E7B" w:rsidRDefault="00194E7B" w:rsidP="00194E7B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נושא</w:t>
                  </w:r>
                </w:p>
              </w:tc>
              <w:tc>
                <w:tcPr>
                  <w:tcW w:w="16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78CE06F8" w14:textId="77777777" w:rsidR="00194E7B" w:rsidRDefault="00194E7B" w:rsidP="00194E7B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סכום כולל מע"מ</w:t>
                  </w:r>
                </w:p>
              </w:tc>
            </w:tr>
            <w:tr w:rsidR="00194E7B" w14:paraId="2F0AAEE5" w14:textId="77777777" w:rsidTr="00194E7B">
              <w:trPr>
                <w:trHeight w:val="285"/>
              </w:trPr>
              <w:tc>
                <w:tcPr>
                  <w:tcW w:w="36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C6A175" w14:textId="77777777" w:rsidR="00194E7B" w:rsidRDefault="00194E7B" w:rsidP="00194E7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  <w:t xml:space="preserve">חידוש רישוי 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TOAD</w:t>
                  </w:r>
                </w:p>
              </w:tc>
              <w:tc>
                <w:tcPr>
                  <w:tcW w:w="16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2791A1" w14:textId="7837E7DB" w:rsidR="00194E7B" w:rsidRDefault="00194E7B" w:rsidP="00194E7B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        </w:t>
                  </w:r>
                  <w:r w:rsidR="00E07A59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149,523.7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194E7B" w14:paraId="634EAE8B" w14:textId="77777777" w:rsidTr="00194E7B">
              <w:trPr>
                <w:trHeight w:val="285"/>
              </w:trPr>
              <w:tc>
                <w:tcPr>
                  <w:tcW w:w="36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E46620" w14:textId="77777777" w:rsidR="00194E7B" w:rsidRDefault="00194E7B" w:rsidP="00194E7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  <w:t xml:space="preserve">רכש 50 רישיונות  חדשים 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TOAD</w:t>
                  </w:r>
                </w:p>
              </w:tc>
              <w:tc>
                <w:tcPr>
                  <w:tcW w:w="16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73C4B9" w14:textId="77777777" w:rsidR="00194E7B" w:rsidRDefault="00194E7B" w:rsidP="00194E7B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        242,267.16 </w:t>
                  </w:r>
                </w:p>
              </w:tc>
            </w:tr>
            <w:tr w:rsidR="00194E7B" w14:paraId="75C789D5" w14:textId="77777777" w:rsidTr="00194E7B">
              <w:trPr>
                <w:trHeight w:val="285"/>
              </w:trPr>
              <w:tc>
                <w:tcPr>
                  <w:tcW w:w="36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8AF352" w14:textId="1DC3CCB9" w:rsidR="00194E7B" w:rsidRPr="00194E7B" w:rsidRDefault="00194E7B" w:rsidP="00194E7B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highlight w:val="yellow"/>
                    </w:rPr>
                  </w:pPr>
                  <w:r w:rsidRPr="00194E7B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highlight w:val="yellow"/>
                      <w:rtl/>
                    </w:rPr>
                    <w:t xml:space="preserve">סה"כ עלות כולל מע"מ </w:t>
                  </w:r>
                  <w:r w:rsidRPr="00194E7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highlight w:val="yellow"/>
                      <w:rtl/>
                    </w:rPr>
                    <w:t>(</w:t>
                  </w:r>
                  <w:r w:rsidRPr="00194E7B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highlight w:val="yellow"/>
                      <w:rtl/>
                    </w:rPr>
                    <w:t>חידוש+ רכש רישוי חדש</w:t>
                  </w:r>
                  <w:r w:rsidRPr="00194E7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highlight w:val="yellow"/>
                      <w:rtl/>
                    </w:rPr>
                    <w:t>)</w:t>
                  </w:r>
                </w:p>
              </w:tc>
              <w:tc>
                <w:tcPr>
                  <w:tcW w:w="16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A20C88" w14:textId="6B1B8A15" w:rsidR="00194E7B" w:rsidRPr="00194E7B" w:rsidRDefault="00194E7B" w:rsidP="00194E7B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highlight w:val="yellow"/>
                    </w:rPr>
                  </w:pPr>
                  <w:r w:rsidRPr="00194E7B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highlight w:val="yellow"/>
                    </w:rPr>
                    <w:t xml:space="preserve">         </w:t>
                  </w:r>
                  <w:r w:rsidR="00E07A59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highlight w:val="yellow"/>
                    </w:rPr>
                    <w:t>391,790.86</w:t>
                  </w:r>
                  <w:r w:rsidRPr="00194E7B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highlight w:val="yellow"/>
                    </w:rPr>
                    <w:t xml:space="preserve"> </w:t>
                  </w:r>
                </w:p>
              </w:tc>
            </w:tr>
          </w:tbl>
          <w:p w14:paraId="4A794524" w14:textId="455EC5D0" w:rsidR="00E75D0F" w:rsidRPr="00E75D0F" w:rsidRDefault="00E75D0F" w:rsidP="006635B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E75D0F" w:rsidRPr="00E75D0F" w14:paraId="4602BC4C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1CB0071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DCBB1B" w14:textId="1B663062" w:rsidR="00E75D0F" w:rsidRPr="00E75D0F" w:rsidRDefault="00194E7B" w:rsidP="00A719C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194E7B">
              <w:rPr>
                <w:rFonts w:ascii="Arial" w:hAnsi="Arial" w:cs="Arial" w:hint="cs"/>
                <w:b/>
                <w:sz w:val="22"/>
                <w:szCs w:val="22"/>
                <w:rtl/>
              </w:rPr>
              <w:t>1</w:t>
            </w:r>
            <w:r w:rsidR="0080787F">
              <w:rPr>
                <w:rFonts w:ascii="Arial" w:hAnsi="Arial" w:cs="Arial" w:hint="cs"/>
                <w:b/>
                <w:sz w:val="22"/>
                <w:szCs w:val="22"/>
                <w:rtl/>
              </w:rPr>
              <w:t>9</w:t>
            </w:r>
            <w:r w:rsidRPr="00194E7B">
              <w:rPr>
                <w:rFonts w:ascii="Arial" w:hAnsi="Arial" w:cs="Arial" w:hint="cs"/>
                <w:b/>
                <w:sz w:val="22"/>
                <w:szCs w:val="22"/>
                <w:rtl/>
              </w:rPr>
              <w:t>.1.2025-1</w:t>
            </w:r>
            <w:r w:rsidR="00AD7B38">
              <w:rPr>
                <w:rFonts w:ascii="Arial" w:hAnsi="Arial" w:cs="Arial" w:hint="cs"/>
                <w:b/>
                <w:sz w:val="22"/>
                <w:szCs w:val="22"/>
                <w:rtl/>
              </w:rPr>
              <w:t>8</w:t>
            </w:r>
            <w:r w:rsidRPr="00194E7B">
              <w:rPr>
                <w:rFonts w:ascii="Arial" w:hAnsi="Arial" w:cs="Arial" w:hint="cs"/>
                <w:b/>
                <w:sz w:val="22"/>
                <w:szCs w:val="22"/>
                <w:rtl/>
              </w:rPr>
              <w:t>.1.2026</w:t>
            </w:r>
          </w:p>
        </w:tc>
      </w:tr>
    </w:tbl>
    <w:p w14:paraId="5D316C33" w14:textId="77777777" w:rsidR="00194E7B" w:rsidRDefault="00194E7B" w:rsidP="00661651">
      <w:pPr>
        <w:bidi/>
        <w:rPr>
          <w:rFonts w:ascii="Arial" w:hAnsi="Arial" w:cs="Arial"/>
          <w:bCs/>
          <w:rtl/>
        </w:rPr>
      </w:pPr>
    </w:p>
    <w:p w14:paraId="39D2EDEC" w14:textId="77777777" w:rsidR="00194E7B" w:rsidRDefault="00194E7B" w:rsidP="00194E7B">
      <w:pPr>
        <w:bidi/>
        <w:rPr>
          <w:rFonts w:ascii="Arial" w:hAnsi="Arial" w:cs="Arial"/>
          <w:bCs/>
          <w:rtl/>
        </w:rPr>
      </w:pPr>
    </w:p>
    <w:p w14:paraId="17012218" w14:textId="77777777" w:rsidR="00194E7B" w:rsidRDefault="00194E7B" w:rsidP="00194E7B">
      <w:pPr>
        <w:bidi/>
        <w:rPr>
          <w:rFonts w:ascii="Arial" w:hAnsi="Arial" w:cs="Arial"/>
          <w:bCs/>
          <w:rtl/>
        </w:rPr>
      </w:pPr>
    </w:p>
    <w:p w14:paraId="2059916C" w14:textId="77777777" w:rsidR="00194E7B" w:rsidRDefault="00194E7B" w:rsidP="00194E7B">
      <w:pPr>
        <w:bidi/>
        <w:rPr>
          <w:rFonts w:ascii="Arial" w:hAnsi="Arial" w:cs="Arial"/>
          <w:bCs/>
          <w:rtl/>
        </w:rPr>
      </w:pPr>
    </w:p>
    <w:p w14:paraId="77749E0A" w14:textId="77777777" w:rsidR="00194E7B" w:rsidRDefault="00194E7B" w:rsidP="00194E7B">
      <w:pPr>
        <w:bidi/>
        <w:rPr>
          <w:rFonts w:ascii="Arial" w:hAnsi="Arial" w:cs="Arial"/>
          <w:bCs/>
          <w:rtl/>
        </w:rPr>
      </w:pPr>
    </w:p>
    <w:p w14:paraId="71FE8001" w14:textId="272CA9A3" w:rsidR="00E75D0F" w:rsidRPr="00BD3C63" w:rsidRDefault="00E75D0F" w:rsidP="00194E7B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lastRenderedPageBreak/>
        <w:t xml:space="preserve">נימוקים כי הספק הוא ספק יחיד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E75D0F" w:rsidRPr="00E75D0F" w14:paraId="72A6ED4B" w14:textId="77777777" w:rsidTr="00661651">
        <w:tc>
          <w:tcPr>
            <w:tcW w:w="8522" w:type="dxa"/>
          </w:tcPr>
          <w:p w14:paraId="1D870724" w14:textId="35C4F8F4" w:rsidR="003201C4" w:rsidRDefault="003201C4" w:rsidP="004C1957">
            <w:pPr>
              <w:bidi/>
              <w:spacing w:line="360" w:lineRule="auto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חברת </w:t>
            </w:r>
            <w:r w:rsidR="009F25E9">
              <w:rPr>
                <w:rFonts w:ascii="Arial" w:hAnsi="Arial" w:cs="Arial" w:hint="cs"/>
              </w:rPr>
              <w:t xml:space="preserve">CMS </w:t>
            </w:r>
            <w:r w:rsidR="009F25E9">
              <w:rPr>
                <w:rFonts w:ascii="Arial" w:hAnsi="Arial" w:cs="Arial" w:hint="cs"/>
                <w:rtl/>
              </w:rPr>
              <w:t xml:space="preserve"> </w:t>
            </w:r>
            <w:r>
              <w:rPr>
                <w:rFonts w:ascii="Arial" w:hAnsi="Arial" w:cs="Arial" w:hint="cs"/>
                <w:rtl/>
              </w:rPr>
              <w:t xml:space="preserve">הינה המפיצה הבלעדית </w:t>
            </w:r>
            <w:r w:rsidR="009F25E9">
              <w:rPr>
                <w:rFonts w:ascii="Arial" w:hAnsi="Arial" w:cs="Arial" w:hint="cs"/>
                <w:rtl/>
              </w:rPr>
              <w:t xml:space="preserve">מטעם </w:t>
            </w:r>
            <w:r>
              <w:rPr>
                <w:rFonts w:ascii="Arial" w:hAnsi="Arial" w:cs="Arial" w:hint="cs"/>
                <w:rtl/>
              </w:rPr>
              <w:t>היצרן</w:t>
            </w:r>
            <w:r w:rsidR="001850E3">
              <w:rPr>
                <w:rFonts w:ascii="Arial" w:hAnsi="Arial" w:cs="Arial" w:hint="cs"/>
                <w:rtl/>
              </w:rPr>
              <w:t xml:space="preserve"> </w:t>
            </w:r>
            <w:r w:rsidR="001850E3">
              <w:rPr>
                <w:rFonts w:ascii="Arial" w:hAnsi="Arial" w:cs="Arial" w:hint="cs"/>
              </w:rPr>
              <w:t>QUEST</w:t>
            </w:r>
            <w:r>
              <w:rPr>
                <w:rFonts w:ascii="Arial" w:hAnsi="Arial" w:cs="Arial" w:hint="cs"/>
                <w:rtl/>
              </w:rPr>
              <w:t xml:space="preserve"> של תוכנת </w:t>
            </w:r>
            <w:r>
              <w:rPr>
                <w:rFonts w:ascii="Arial" w:hAnsi="Arial" w:cs="Arial" w:hint="cs"/>
              </w:rPr>
              <w:t>TOAD</w:t>
            </w:r>
            <w:r>
              <w:rPr>
                <w:rFonts w:ascii="Arial" w:hAnsi="Arial" w:cs="Arial" w:hint="cs"/>
                <w:rtl/>
              </w:rPr>
              <w:t xml:space="preserve"> </w:t>
            </w:r>
            <w:r w:rsidR="001850E3">
              <w:rPr>
                <w:rFonts w:ascii="Arial" w:hAnsi="Arial" w:cs="Arial" w:hint="cs"/>
                <w:rtl/>
              </w:rPr>
              <w:t>.</w:t>
            </w:r>
          </w:p>
          <w:p w14:paraId="02571ECC" w14:textId="6E45E15E" w:rsidR="00515E92" w:rsidRDefault="00515E92" w:rsidP="00515E92">
            <w:pPr>
              <w:bidi/>
              <w:spacing w:line="360" w:lineRule="auto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לחברת </w:t>
            </w:r>
            <w:r>
              <w:rPr>
                <w:rFonts w:ascii="Arial" w:hAnsi="Arial" w:cs="Arial" w:hint="cs"/>
              </w:rPr>
              <w:t>CMS</w:t>
            </w:r>
            <w:r>
              <w:rPr>
                <w:rFonts w:ascii="Arial" w:hAnsi="Arial" w:cs="Arial" w:hint="cs"/>
                <w:rtl/>
              </w:rPr>
              <w:t xml:space="preserve"> המפיצה של </w:t>
            </w:r>
            <w:r>
              <w:rPr>
                <w:rFonts w:ascii="Arial" w:hAnsi="Arial" w:cs="Arial" w:hint="cs"/>
              </w:rPr>
              <w:t>TOAD</w:t>
            </w:r>
            <w:r>
              <w:rPr>
                <w:rFonts w:ascii="Arial" w:hAnsi="Arial" w:cs="Arial" w:hint="cs"/>
                <w:rtl/>
              </w:rPr>
              <w:t xml:space="preserve"> קיימים 3 אינטגרטורים שדרכם ניתן לחדש רישוי ולרכוש רישוי חדש לתוכנת </w:t>
            </w:r>
            <w:r>
              <w:rPr>
                <w:rFonts w:ascii="Arial" w:hAnsi="Arial" w:cs="Arial" w:hint="cs"/>
              </w:rPr>
              <w:t>TOAD</w:t>
            </w:r>
            <w:r>
              <w:rPr>
                <w:rFonts w:ascii="Arial" w:hAnsi="Arial" w:cs="Arial" w:hint="cs"/>
                <w:rtl/>
              </w:rPr>
              <w:t xml:space="preserve"> . </w:t>
            </w:r>
          </w:p>
          <w:p w14:paraId="240B1FCB" w14:textId="34950566" w:rsidR="003201C4" w:rsidRPr="00515E92" w:rsidRDefault="003201C4" w:rsidP="003201C4">
            <w:pPr>
              <w:bidi/>
              <w:spacing w:line="360" w:lineRule="auto"/>
              <w:rPr>
                <w:rFonts w:ascii="Arial" w:hAnsi="Arial" w:cs="Arial"/>
                <w:rtl/>
              </w:rPr>
            </w:pPr>
            <w:r w:rsidRPr="00515E92">
              <w:rPr>
                <w:rFonts w:ascii="Arial" w:hAnsi="Arial" w:cs="Arial" w:hint="cs"/>
                <w:rtl/>
              </w:rPr>
              <w:t xml:space="preserve">היחידה מינהל טכנולוגיות ומערכות מידע במשרד החינוך מחזיקה </w:t>
            </w:r>
            <w:r w:rsidRPr="00515E92">
              <w:rPr>
                <w:rFonts w:ascii="Arial" w:hAnsi="Arial" w:cs="Arial" w:hint="cs"/>
              </w:rPr>
              <w:t>DB</w:t>
            </w:r>
            <w:r w:rsidRPr="00515E92">
              <w:rPr>
                <w:rFonts w:ascii="Arial" w:hAnsi="Arial" w:cs="Arial" w:hint="cs"/>
                <w:rtl/>
              </w:rPr>
              <w:t xml:space="preserve"> מסוג </w:t>
            </w:r>
            <w:r w:rsidRPr="00515E92">
              <w:rPr>
                <w:rFonts w:ascii="Arial" w:hAnsi="Arial" w:cs="Arial" w:hint="cs"/>
              </w:rPr>
              <w:t>ORACLE</w:t>
            </w:r>
            <w:r w:rsidRPr="00515E92">
              <w:rPr>
                <w:rFonts w:ascii="Arial" w:hAnsi="Arial" w:cs="Arial" w:hint="cs"/>
                <w:rtl/>
              </w:rPr>
              <w:t xml:space="preserve"> שהינו </w:t>
            </w:r>
            <w:r w:rsidRPr="00515E92">
              <w:rPr>
                <w:rFonts w:ascii="Arial" w:hAnsi="Arial" w:cs="Arial" w:hint="cs"/>
              </w:rPr>
              <w:t>DB</w:t>
            </w:r>
            <w:r w:rsidRPr="00515E92">
              <w:rPr>
                <w:rFonts w:ascii="Arial" w:hAnsi="Arial" w:cs="Arial" w:hint="cs"/>
                <w:rtl/>
              </w:rPr>
              <w:t xml:space="preserve"> מרכזי לכלל מערכות המשרד בכל הסביבות .</w:t>
            </w:r>
          </w:p>
          <w:p w14:paraId="65311D17" w14:textId="617CB079" w:rsidR="003201C4" w:rsidRPr="00515E92" w:rsidRDefault="003201C4" w:rsidP="00515E92">
            <w:pPr>
              <w:bidi/>
              <w:spacing w:line="360" w:lineRule="auto"/>
              <w:rPr>
                <w:rFonts w:ascii="Arial" w:hAnsi="Arial" w:cs="Arial"/>
                <w:rtl/>
              </w:rPr>
            </w:pPr>
            <w:r w:rsidRPr="00515E92">
              <w:rPr>
                <w:rFonts w:ascii="Arial" w:hAnsi="Arial" w:cs="Arial" w:hint="cs"/>
                <w:rtl/>
              </w:rPr>
              <w:t xml:space="preserve">תוכנת </w:t>
            </w:r>
            <w:r w:rsidRPr="00515E92">
              <w:rPr>
                <w:rFonts w:ascii="Arial" w:hAnsi="Arial" w:cs="Arial" w:hint="cs"/>
              </w:rPr>
              <w:t>TOAD</w:t>
            </w:r>
            <w:r w:rsidRPr="00515E92">
              <w:rPr>
                <w:rFonts w:ascii="Arial" w:hAnsi="Arial" w:cs="Arial" w:hint="cs"/>
                <w:rtl/>
              </w:rPr>
              <w:t xml:space="preserve"> הינה תוכנה המספקת גישה </w:t>
            </w:r>
            <w:r w:rsidR="00515E92">
              <w:rPr>
                <w:rFonts w:ascii="Arial" w:hAnsi="Arial" w:cs="Arial" w:hint="cs"/>
                <w:rtl/>
              </w:rPr>
              <w:t xml:space="preserve">ועבודה שוטפת </w:t>
            </w:r>
            <w:r w:rsidRPr="00515E92">
              <w:rPr>
                <w:rFonts w:ascii="Arial" w:hAnsi="Arial" w:cs="Arial" w:hint="cs"/>
                <w:rtl/>
              </w:rPr>
              <w:t xml:space="preserve">מול בסיס הנתונים </w:t>
            </w:r>
            <w:r w:rsidRPr="00515E92">
              <w:rPr>
                <w:rFonts w:ascii="Arial" w:hAnsi="Arial" w:cs="Arial" w:hint="cs"/>
              </w:rPr>
              <w:t>ORACLE</w:t>
            </w:r>
            <w:r w:rsidRPr="00515E92">
              <w:rPr>
                <w:rFonts w:ascii="Arial" w:hAnsi="Arial" w:cs="Arial" w:hint="cs"/>
                <w:rtl/>
              </w:rPr>
              <w:t xml:space="preserve"> לעבודה של צוותים רבים </w:t>
            </w:r>
            <w:r w:rsidR="00515E92" w:rsidRPr="00515E92">
              <w:rPr>
                <w:rFonts w:ascii="Arial" w:hAnsi="Arial" w:cs="Arial" w:hint="cs"/>
                <w:rtl/>
              </w:rPr>
              <w:t>ביניה</w:t>
            </w:r>
            <w:r w:rsidR="00515E92" w:rsidRPr="00515E92">
              <w:rPr>
                <w:rFonts w:ascii="Arial" w:hAnsi="Arial" w:cs="Arial" w:hint="eastAsia"/>
                <w:rtl/>
              </w:rPr>
              <w:t>ם</w:t>
            </w:r>
            <w:r w:rsidRPr="00515E92">
              <w:rPr>
                <w:rFonts w:ascii="Arial" w:hAnsi="Arial" w:cs="Arial" w:hint="cs"/>
                <w:rtl/>
              </w:rPr>
              <w:t xml:space="preserve"> : צוות  </w:t>
            </w:r>
            <w:r w:rsidRPr="00515E92">
              <w:rPr>
                <w:rFonts w:ascii="Arial" w:hAnsi="Arial" w:cs="Arial" w:hint="cs"/>
              </w:rPr>
              <w:t>DBA</w:t>
            </w:r>
            <w:r w:rsidRPr="00515E92">
              <w:rPr>
                <w:rFonts w:ascii="Arial" w:hAnsi="Arial" w:cs="Arial" w:hint="cs"/>
                <w:rtl/>
              </w:rPr>
              <w:t xml:space="preserve"> , מפתחים , מנהלי פרויקטים , מנתחי מערכות .</w:t>
            </w:r>
          </w:p>
          <w:p w14:paraId="2835F93D" w14:textId="77777777" w:rsidR="003201C4" w:rsidRPr="00515E92" w:rsidRDefault="003201C4" w:rsidP="00515E92">
            <w:pPr>
              <w:bidi/>
              <w:spacing w:line="360" w:lineRule="auto"/>
              <w:rPr>
                <w:rFonts w:ascii="Arial" w:hAnsi="Arial" w:cs="Arial"/>
                <w:rtl/>
              </w:rPr>
            </w:pPr>
            <w:r w:rsidRPr="00515E92">
              <w:rPr>
                <w:rFonts w:ascii="Arial" w:hAnsi="Arial" w:cs="Arial" w:hint="cs"/>
                <w:rtl/>
              </w:rPr>
              <w:t>התוכנה מאפשרת ביצוע פעולות עדכון , הוספה מחיקה כתיבת שאילתות , השוואות בין סכמות לטובת פעילות שוטפת של הצוותים הנ"ל .</w:t>
            </w:r>
          </w:p>
          <w:p w14:paraId="59F5969E" w14:textId="47BFE009" w:rsidR="00515E92" w:rsidRDefault="000608B4" w:rsidP="00515E92">
            <w:pPr>
              <w:bidi/>
              <w:spacing w:line="360" w:lineRule="auto"/>
              <w:rPr>
                <w:rFonts w:ascii="Arial" w:hAnsi="Arial" w:cs="Arial"/>
                <w:rtl/>
              </w:rPr>
            </w:pPr>
            <w:r w:rsidRPr="00515E92">
              <w:rPr>
                <w:rFonts w:ascii="Arial" w:hAnsi="Arial" w:cs="Arial" w:hint="cs"/>
                <w:rtl/>
              </w:rPr>
              <w:t xml:space="preserve">שימוש בתוכנה חלופית אל מול בסיס הנתונים </w:t>
            </w:r>
            <w:r w:rsidR="009F25E9" w:rsidRPr="00515E92">
              <w:rPr>
                <w:rFonts w:ascii="Arial" w:hAnsi="Arial" w:cs="Arial" w:hint="cs"/>
                <w:rtl/>
              </w:rPr>
              <w:t>תגרור שינוי משמעותי בתהליכי עבודה ב</w:t>
            </w:r>
            <w:r w:rsidR="00515E92">
              <w:rPr>
                <w:rFonts w:ascii="Arial" w:hAnsi="Arial" w:cs="Arial" w:hint="cs"/>
                <w:rtl/>
              </w:rPr>
              <w:t>כל צוותי המנהל .</w:t>
            </w:r>
            <w:r w:rsidR="009F25E9" w:rsidRPr="00515E92">
              <w:rPr>
                <w:rFonts w:ascii="Arial" w:hAnsi="Arial" w:cs="Arial" w:hint="cs"/>
                <w:rtl/>
              </w:rPr>
              <w:t xml:space="preserve"> </w:t>
            </w:r>
          </w:p>
          <w:p w14:paraId="3CF4AEBD" w14:textId="27029608" w:rsidR="009F25E9" w:rsidRPr="00515E92" w:rsidRDefault="00515E92" w:rsidP="00515E92">
            <w:pPr>
              <w:bidi/>
              <w:spacing w:line="360" w:lineRule="auto"/>
              <w:rPr>
                <w:rFonts w:ascii="Arial" w:hAnsi="Arial" w:cs="Arial"/>
                <w:rtl/>
              </w:rPr>
            </w:pPr>
            <w:r w:rsidRPr="00515E92">
              <w:rPr>
                <w:rFonts w:ascii="Arial" w:hAnsi="Arial" w:cs="Arial" w:hint="cs"/>
                <w:rtl/>
              </w:rPr>
              <w:t xml:space="preserve">כמו כן </w:t>
            </w:r>
            <w:r w:rsidR="000608B4" w:rsidRPr="00515E92">
              <w:rPr>
                <w:rFonts w:ascii="Arial" w:hAnsi="Arial" w:cs="Arial" w:hint="cs"/>
                <w:rtl/>
              </w:rPr>
              <w:t xml:space="preserve">המינהל בוחן שימוש בתוכנה אחרת </w:t>
            </w:r>
            <w:r w:rsidR="000608B4" w:rsidRPr="00515E92">
              <w:rPr>
                <w:rFonts w:ascii="Arial" w:hAnsi="Arial" w:cs="Arial"/>
              </w:rPr>
              <w:t>sql developer</w:t>
            </w:r>
            <w:r w:rsidR="000608B4" w:rsidRPr="00515E92">
              <w:rPr>
                <w:rFonts w:ascii="Arial" w:hAnsi="Arial" w:cs="Arial" w:hint="cs"/>
                <w:rtl/>
              </w:rPr>
              <w:t xml:space="preserve"> אך זה לא יוכל להתבצע בצורה מיידית כיוון שדורש הטמעה והדרכות לכלל הצוותים במינהל </w:t>
            </w:r>
            <w:r>
              <w:rPr>
                <w:rFonts w:ascii="Arial" w:hAnsi="Arial" w:cs="Arial" w:hint="cs"/>
                <w:rtl/>
              </w:rPr>
              <w:t>.</w:t>
            </w:r>
          </w:p>
          <w:p w14:paraId="1EA6736D" w14:textId="77777777" w:rsidR="00E75D0F" w:rsidRPr="00515E92" w:rsidRDefault="00E75D0F" w:rsidP="00F528BE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rtl/>
              </w:rPr>
            </w:pPr>
          </w:p>
        </w:tc>
      </w:tr>
    </w:tbl>
    <w:p w14:paraId="08EA4824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14:paraId="1EDE4427" w14:textId="77777777"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14:paraId="4FE9530D" w14:textId="77777777"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7"/>
        <w:gridCol w:w="5147"/>
        <w:gridCol w:w="1552"/>
      </w:tblGrid>
      <w:tr w:rsidR="00FA37CA" w:rsidRPr="00E75D0F" w14:paraId="2A368BFA" w14:textId="77777777" w:rsidTr="00D57574">
        <w:tc>
          <w:tcPr>
            <w:tcW w:w="2617" w:type="dxa"/>
            <w:tcBorders>
              <w:bottom w:val="single" w:sz="4" w:space="0" w:color="auto"/>
            </w:tcBorders>
          </w:tcPr>
          <w:p w14:paraId="4523ED1E" w14:textId="7DAB9072" w:rsidR="00E75D0F" w:rsidRPr="00E75D0F" w:rsidRDefault="00FA37CA" w:rsidP="00D57574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יובל אטיאש</w:t>
            </w:r>
          </w:p>
        </w:tc>
        <w:tc>
          <w:tcPr>
            <w:tcW w:w="3301" w:type="dxa"/>
            <w:tcBorders>
              <w:bottom w:val="single" w:sz="4" w:space="0" w:color="auto"/>
            </w:tcBorders>
          </w:tcPr>
          <w:p w14:paraId="0E4C781C" w14:textId="50B9364A" w:rsidR="00E75D0F" w:rsidRPr="00E75D0F" w:rsidRDefault="00FA37CA" w:rsidP="00D57574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4153" w:hanging="415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 פרויקטים</w:t>
            </w:r>
          </w:p>
        </w:tc>
        <w:tc>
          <w:tcPr>
            <w:tcW w:w="2604" w:type="dxa"/>
            <w:tcBorders>
              <w:bottom w:val="single" w:sz="4" w:space="0" w:color="auto"/>
            </w:tcBorders>
          </w:tcPr>
          <w:p w14:paraId="26A88657" w14:textId="6A454F8C" w:rsidR="00E75D0F" w:rsidRPr="00E75D0F" w:rsidRDefault="00FA37CA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  <w:lang w:val="he-IL"/>
              </w:rPr>
              <w:drawing>
                <wp:inline distT="0" distB="0" distL="0" distR="0" wp14:anchorId="00099E7B" wp14:editId="2A93D83C">
                  <wp:extent cx="529686" cy="223838"/>
                  <wp:effectExtent l="0" t="0" r="3810" b="508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673" cy="235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CA" w:rsidRPr="00E75D0F" w14:paraId="3EC880D5" w14:textId="77777777" w:rsidTr="00D57574">
        <w:tc>
          <w:tcPr>
            <w:tcW w:w="2617" w:type="dxa"/>
            <w:tcBorders>
              <w:top w:val="single" w:sz="4" w:space="0" w:color="auto"/>
            </w:tcBorders>
            <w:shd w:val="clear" w:color="auto" w:fill="E6E6E6"/>
          </w:tcPr>
          <w:p w14:paraId="09A4BD88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tcBorders>
              <w:top w:val="single" w:sz="4" w:space="0" w:color="auto"/>
            </w:tcBorders>
            <w:shd w:val="clear" w:color="auto" w:fill="E6E6E6"/>
          </w:tcPr>
          <w:p w14:paraId="1007B75E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tcBorders>
              <w:top w:val="single" w:sz="4" w:space="0" w:color="auto"/>
            </w:tcBorders>
            <w:shd w:val="clear" w:color="auto" w:fill="E6E6E6"/>
          </w:tcPr>
          <w:p w14:paraId="13124407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14:paraId="2D033F60" w14:textId="77777777" w:rsidR="00AD5096" w:rsidRPr="00600A0F" w:rsidRDefault="00AD5096" w:rsidP="00E75D0F">
      <w:pPr>
        <w:bidi/>
        <w:ind w:left="386"/>
        <w:rPr>
          <w:rFonts w:ascii="Arial" w:hAnsi="Arial" w:cs="Arial"/>
          <w:rtl/>
        </w:rPr>
      </w:pPr>
    </w:p>
    <w:sectPr w:rsidR="00AD5096" w:rsidRPr="00600A0F" w:rsidSect="00192367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C2088" w14:textId="77777777" w:rsidR="00334829" w:rsidRDefault="00334829">
      <w:r>
        <w:separator/>
      </w:r>
    </w:p>
  </w:endnote>
  <w:endnote w:type="continuationSeparator" w:id="0">
    <w:p w14:paraId="582B65D8" w14:textId="77777777" w:rsidR="00334829" w:rsidRDefault="00334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0B225" w14:textId="77777777" w:rsidR="0008299D" w:rsidRDefault="0008299D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4C1957">
      <w:rPr>
        <w:rFonts w:ascii="Tahoma" w:hAnsi="Tahoma" w:cs="Tahoma"/>
        <w:bCs/>
        <w:noProof/>
        <w:color w:val="000080"/>
        <w:sz w:val="16"/>
        <w:szCs w:val="16"/>
        <w:rtl/>
      </w:rPr>
      <w:t>2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14:paraId="05FEEDF1" w14:textId="77777777" w:rsidR="0008299D" w:rsidRDefault="0008299D" w:rsidP="00AA4CCB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14:paraId="1FFAE861" w14:textId="77777777" w:rsidR="0008299D" w:rsidRDefault="0008299D" w:rsidP="00AA4CCB">
    <w:pPr>
      <w:pStyle w:val="a5"/>
      <w:bidi/>
      <w:jc w:val="center"/>
      <w:rPr>
        <w:rtl/>
      </w:rPr>
    </w:pPr>
    <w:r>
      <w:rPr>
        <w:rFonts w:ascii="Tahoma" w:hAnsi="Tahoma" w:cs="Tahoma" w:hint="cs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color w:val="000080"/>
        <w:sz w:val="16"/>
        <w:szCs w:val="16"/>
        <w:rtl/>
      </w:rPr>
      <w:t>אתר המשרד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14:paraId="77B1A30F" w14:textId="77777777" w:rsidR="0008299D" w:rsidRPr="000A6440" w:rsidRDefault="0008299D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</w:t>
    </w:r>
    <w:r>
      <w:rPr>
        <w:rFonts w:ascii="Tahoma" w:hAnsi="Tahoma" w:cs="Tahoma" w:hint="cs"/>
        <w:bCs/>
        <w:color w:val="000080"/>
        <w:sz w:val="16"/>
        <w:szCs w:val="16"/>
        <w:rtl/>
      </w:rPr>
      <w:t>ממשל זמין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B7235" w14:textId="77777777" w:rsidR="00334829" w:rsidRDefault="00334829">
      <w:r>
        <w:separator/>
      </w:r>
    </w:p>
  </w:footnote>
  <w:footnote w:type="continuationSeparator" w:id="0">
    <w:p w14:paraId="107B171B" w14:textId="77777777" w:rsidR="00334829" w:rsidRDefault="003348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5000" w:type="pc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153"/>
      <w:gridCol w:w="4153"/>
    </w:tblGrid>
    <w:tr w:rsidR="0008299D" w14:paraId="22945606" w14:textId="77777777">
      <w:trPr>
        <w:cantSplit/>
      </w:trPr>
      <w:tc>
        <w:tcPr>
          <w:tcW w:w="2500" w:type="pct"/>
          <w:vAlign w:val="center"/>
        </w:tcPr>
        <w:p w14:paraId="5BB7040F" w14:textId="77777777"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14:paraId="17238B75" w14:textId="77777777" w:rsidR="0008299D" w:rsidRDefault="0008299D" w:rsidP="001F3984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14:paraId="49A9B4C3" w14:textId="77777777"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 xml:space="preserve">מינהל 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תקשוב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ומערכות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מידע</w:t>
          </w:r>
        </w:p>
      </w:tc>
      <w:tc>
        <w:tcPr>
          <w:tcW w:w="2500" w:type="pct"/>
        </w:tcPr>
        <w:p w14:paraId="0E886B98" w14:textId="77777777" w:rsidR="0008299D" w:rsidRDefault="0008299D" w:rsidP="00AA4CCB">
          <w:pPr>
            <w:pStyle w:val="a4"/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hint="cs"/>
              <w:noProof/>
              <w:rtl/>
              <w:lang w:eastAsia="en-US"/>
            </w:rPr>
            <w:drawing>
              <wp:inline distT="0" distB="0" distL="0" distR="0" wp14:anchorId="0AE68D3E" wp14:editId="49C54B61">
                <wp:extent cx="683895" cy="609600"/>
                <wp:effectExtent l="19050" t="0" r="1905" b="0"/>
                <wp:docPr id="1" name="תמונה 1" descr="logo_sys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sys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FB4F9AD" w14:textId="77777777" w:rsidR="0008299D" w:rsidRPr="00AA4CCB" w:rsidRDefault="0008299D" w:rsidP="00AA4CC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</w:lvl>
  </w:abstractNum>
  <w:abstractNum w:abstractNumId="14" w15:restartNumberingAfterBreak="0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6"/>
  </w:num>
  <w:num w:numId="5">
    <w:abstractNumId w:val="6"/>
  </w:num>
  <w:num w:numId="6">
    <w:abstractNumId w:val="15"/>
  </w:num>
  <w:num w:numId="7">
    <w:abstractNumId w:val="1"/>
  </w:num>
  <w:num w:numId="8">
    <w:abstractNumId w:val="7"/>
  </w:num>
  <w:num w:numId="9">
    <w:abstractNumId w:val="14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12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318"/>
    <w:rsid w:val="00037CC7"/>
    <w:rsid w:val="00043334"/>
    <w:rsid w:val="00044305"/>
    <w:rsid w:val="000473AA"/>
    <w:rsid w:val="00047E85"/>
    <w:rsid w:val="000608B4"/>
    <w:rsid w:val="00064E96"/>
    <w:rsid w:val="000731A7"/>
    <w:rsid w:val="000739AB"/>
    <w:rsid w:val="00075991"/>
    <w:rsid w:val="0008299D"/>
    <w:rsid w:val="000955E1"/>
    <w:rsid w:val="000A6440"/>
    <w:rsid w:val="000C590E"/>
    <w:rsid w:val="000D07DE"/>
    <w:rsid w:val="000D36FC"/>
    <w:rsid w:val="00114AC0"/>
    <w:rsid w:val="001245A3"/>
    <w:rsid w:val="0013180E"/>
    <w:rsid w:val="0015080F"/>
    <w:rsid w:val="001551E1"/>
    <w:rsid w:val="00155A94"/>
    <w:rsid w:val="001604DB"/>
    <w:rsid w:val="00160E80"/>
    <w:rsid w:val="001661ED"/>
    <w:rsid w:val="001850E3"/>
    <w:rsid w:val="0018633A"/>
    <w:rsid w:val="00192367"/>
    <w:rsid w:val="00194E7B"/>
    <w:rsid w:val="001C310B"/>
    <w:rsid w:val="001D66FE"/>
    <w:rsid w:val="001F3984"/>
    <w:rsid w:val="00212AF9"/>
    <w:rsid w:val="002257CF"/>
    <w:rsid w:val="002424C1"/>
    <w:rsid w:val="002527BF"/>
    <w:rsid w:val="002650AB"/>
    <w:rsid w:val="00265C2E"/>
    <w:rsid w:val="00277F6A"/>
    <w:rsid w:val="002A133E"/>
    <w:rsid w:val="002B54B3"/>
    <w:rsid w:val="002C2287"/>
    <w:rsid w:val="002D053D"/>
    <w:rsid w:val="003150C9"/>
    <w:rsid w:val="003201C4"/>
    <w:rsid w:val="00332F70"/>
    <w:rsid w:val="003336E5"/>
    <w:rsid w:val="00334829"/>
    <w:rsid w:val="00342A5D"/>
    <w:rsid w:val="00354773"/>
    <w:rsid w:val="00374FF6"/>
    <w:rsid w:val="00384850"/>
    <w:rsid w:val="00385CFC"/>
    <w:rsid w:val="0039403F"/>
    <w:rsid w:val="003C3261"/>
    <w:rsid w:val="003C34EE"/>
    <w:rsid w:val="003E15EE"/>
    <w:rsid w:val="003E44F8"/>
    <w:rsid w:val="003E7F41"/>
    <w:rsid w:val="003F220D"/>
    <w:rsid w:val="00453FD8"/>
    <w:rsid w:val="00487D33"/>
    <w:rsid w:val="00493679"/>
    <w:rsid w:val="0049397A"/>
    <w:rsid w:val="00494FE6"/>
    <w:rsid w:val="004A6AC2"/>
    <w:rsid w:val="004C1957"/>
    <w:rsid w:val="004C3D07"/>
    <w:rsid w:val="004C685E"/>
    <w:rsid w:val="004D1AE9"/>
    <w:rsid w:val="004D5FD8"/>
    <w:rsid w:val="004D62EB"/>
    <w:rsid w:val="004E5223"/>
    <w:rsid w:val="00515E92"/>
    <w:rsid w:val="00530F0B"/>
    <w:rsid w:val="0054012B"/>
    <w:rsid w:val="00546B53"/>
    <w:rsid w:val="0055401D"/>
    <w:rsid w:val="0055709B"/>
    <w:rsid w:val="00573F46"/>
    <w:rsid w:val="00596709"/>
    <w:rsid w:val="005A1E62"/>
    <w:rsid w:val="005B24A5"/>
    <w:rsid w:val="005F4C55"/>
    <w:rsid w:val="00600A0F"/>
    <w:rsid w:val="00601A73"/>
    <w:rsid w:val="00603071"/>
    <w:rsid w:val="0062219D"/>
    <w:rsid w:val="00626DD3"/>
    <w:rsid w:val="00634B24"/>
    <w:rsid w:val="00635D1C"/>
    <w:rsid w:val="00641620"/>
    <w:rsid w:val="0064356A"/>
    <w:rsid w:val="00656D49"/>
    <w:rsid w:val="00661651"/>
    <w:rsid w:val="006635BB"/>
    <w:rsid w:val="00665374"/>
    <w:rsid w:val="0067145E"/>
    <w:rsid w:val="00692390"/>
    <w:rsid w:val="006A3328"/>
    <w:rsid w:val="006A4B99"/>
    <w:rsid w:val="006B1A38"/>
    <w:rsid w:val="006B4739"/>
    <w:rsid w:val="006C4FFD"/>
    <w:rsid w:val="006C561C"/>
    <w:rsid w:val="006D625D"/>
    <w:rsid w:val="007002FE"/>
    <w:rsid w:val="00707E50"/>
    <w:rsid w:val="00716817"/>
    <w:rsid w:val="00736D18"/>
    <w:rsid w:val="00746C65"/>
    <w:rsid w:val="0075740F"/>
    <w:rsid w:val="00796814"/>
    <w:rsid w:val="007E19FC"/>
    <w:rsid w:val="007E6DA4"/>
    <w:rsid w:val="0080787F"/>
    <w:rsid w:val="00830AC0"/>
    <w:rsid w:val="00870B42"/>
    <w:rsid w:val="0087433A"/>
    <w:rsid w:val="00882DD4"/>
    <w:rsid w:val="008B3B18"/>
    <w:rsid w:val="008B4800"/>
    <w:rsid w:val="008D29D4"/>
    <w:rsid w:val="008F2600"/>
    <w:rsid w:val="008F66E4"/>
    <w:rsid w:val="009051B4"/>
    <w:rsid w:val="00907A6B"/>
    <w:rsid w:val="009170D8"/>
    <w:rsid w:val="009348E9"/>
    <w:rsid w:val="00936866"/>
    <w:rsid w:val="009463C0"/>
    <w:rsid w:val="00953002"/>
    <w:rsid w:val="00977234"/>
    <w:rsid w:val="0097735A"/>
    <w:rsid w:val="009868B9"/>
    <w:rsid w:val="009A4D9D"/>
    <w:rsid w:val="009C5B55"/>
    <w:rsid w:val="009D237B"/>
    <w:rsid w:val="009E28A4"/>
    <w:rsid w:val="009F25E9"/>
    <w:rsid w:val="00A177BF"/>
    <w:rsid w:val="00A2548E"/>
    <w:rsid w:val="00A27371"/>
    <w:rsid w:val="00A43115"/>
    <w:rsid w:val="00A56D7D"/>
    <w:rsid w:val="00A67D02"/>
    <w:rsid w:val="00A719C4"/>
    <w:rsid w:val="00A76DAF"/>
    <w:rsid w:val="00AA4CCB"/>
    <w:rsid w:val="00AD5096"/>
    <w:rsid w:val="00AD6E2D"/>
    <w:rsid w:val="00AD6E49"/>
    <w:rsid w:val="00AD7B38"/>
    <w:rsid w:val="00AF6BF1"/>
    <w:rsid w:val="00B06243"/>
    <w:rsid w:val="00B16512"/>
    <w:rsid w:val="00B2170C"/>
    <w:rsid w:val="00B50F29"/>
    <w:rsid w:val="00B6079A"/>
    <w:rsid w:val="00B63BF8"/>
    <w:rsid w:val="00BA04CA"/>
    <w:rsid w:val="00BA05F4"/>
    <w:rsid w:val="00BA2A50"/>
    <w:rsid w:val="00C1240F"/>
    <w:rsid w:val="00C15008"/>
    <w:rsid w:val="00C242BE"/>
    <w:rsid w:val="00C26B2E"/>
    <w:rsid w:val="00C449F1"/>
    <w:rsid w:val="00C56261"/>
    <w:rsid w:val="00C7701D"/>
    <w:rsid w:val="00CA645C"/>
    <w:rsid w:val="00CA7F65"/>
    <w:rsid w:val="00CB4CB4"/>
    <w:rsid w:val="00CC01E5"/>
    <w:rsid w:val="00CC57C1"/>
    <w:rsid w:val="00CD5B85"/>
    <w:rsid w:val="00CD7DFE"/>
    <w:rsid w:val="00CF3976"/>
    <w:rsid w:val="00D0397C"/>
    <w:rsid w:val="00D2258E"/>
    <w:rsid w:val="00D36819"/>
    <w:rsid w:val="00D416E5"/>
    <w:rsid w:val="00D419EE"/>
    <w:rsid w:val="00D45653"/>
    <w:rsid w:val="00D52C27"/>
    <w:rsid w:val="00D53829"/>
    <w:rsid w:val="00D57574"/>
    <w:rsid w:val="00D718C8"/>
    <w:rsid w:val="00D77619"/>
    <w:rsid w:val="00D77C3F"/>
    <w:rsid w:val="00D94D7E"/>
    <w:rsid w:val="00DA0BA9"/>
    <w:rsid w:val="00DB0CBA"/>
    <w:rsid w:val="00DE02F8"/>
    <w:rsid w:val="00E03C8E"/>
    <w:rsid w:val="00E07A59"/>
    <w:rsid w:val="00E11DD4"/>
    <w:rsid w:val="00E15391"/>
    <w:rsid w:val="00E23D7B"/>
    <w:rsid w:val="00E55168"/>
    <w:rsid w:val="00E6574D"/>
    <w:rsid w:val="00E75D0F"/>
    <w:rsid w:val="00E8199B"/>
    <w:rsid w:val="00E87754"/>
    <w:rsid w:val="00E90510"/>
    <w:rsid w:val="00E96FF4"/>
    <w:rsid w:val="00EA33DB"/>
    <w:rsid w:val="00EA7B88"/>
    <w:rsid w:val="00EC1EFD"/>
    <w:rsid w:val="00ED6318"/>
    <w:rsid w:val="00EE0A78"/>
    <w:rsid w:val="00EF57EE"/>
    <w:rsid w:val="00F02D21"/>
    <w:rsid w:val="00F04274"/>
    <w:rsid w:val="00F107AD"/>
    <w:rsid w:val="00F23B12"/>
    <w:rsid w:val="00F35D1E"/>
    <w:rsid w:val="00F4194F"/>
    <w:rsid w:val="00F4368D"/>
    <w:rsid w:val="00F52885"/>
    <w:rsid w:val="00F528BE"/>
    <w:rsid w:val="00F5681B"/>
    <w:rsid w:val="00F77FD6"/>
    <w:rsid w:val="00FA37CA"/>
    <w:rsid w:val="00FA4201"/>
    <w:rsid w:val="00FB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F78058"/>
  <w15:docId w15:val="{D6168691-E61F-45DC-9724-85B84247A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תשתיות.dot</Template>
  <TotalTime>8</TotalTime>
  <Pages>2</Pages>
  <Words>421</Words>
  <Characters>2188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 סופיה מינץ</vt:lpstr>
      <vt:lpstr>לכבוד סופיה מינץ</vt:lpstr>
    </vt:vector>
  </TitlesOfParts>
  <Company>hhh</Company>
  <LinksUpToDate>false</LinksUpToDate>
  <CharactersWithSpaces>2604</CharactersWithSpaces>
  <SharedDoc>false</SharedDoc>
  <HLinks>
    <vt:vector size="6" baseType="variant">
      <vt:variant>
        <vt:i4>655439</vt:i4>
      </vt:variant>
      <vt:variant>
        <vt:i4>6</vt:i4>
      </vt:variant>
      <vt:variant>
        <vt:i4>0</vt:i4>
      </vt:variant>
      <vt:variant>
        <vt:i4>5</vt:i4>
      </vt:variant>
      <vt:variant>
        <vt:lpwstr>http://www.education.gov.il/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אלישבע ברגיש</cp:lastModifiedBy>
  <cp:revision>5</cp:revision>
  <cp:lastPrinted>2015-12-03T07:03:00Z</cp:lastPrinted>
  <dcterms:created xsi:type="dcterms:W3CDTF">2025-01-13T09:05:00Z</dcterms:created>
  <dcterms:modified xsi:type="dcterms:W3CDTF">2025-01-15T10:59:00Z</dcterms:modified>
</cp:coreProperties>
</file>